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4620E" w14:textId="77777777" w:rsidR="00350D70" w:rsidRPr="001456D9" w:rsidRDefault="00350D70" w:rsidP="00350D70">
      <w:pPr>
        <w:pStyle w:val="Default"/>
        <w:jc w:val="center"/>
        <w:rPr>
          <w:b/>
          <w:bCs/>
          <w:i/>
          <w:iCs/>
          <w:sz w:val="32"/>
          <w:szCs w:val="32"/>
          <w:u w:val="single"/>
        </w:rPr>
      </w:pPr>
      <w:r w:rsidRPr="001456D9">
        <w:rPr>
          <w:b/>
          <w:bCs/>
          <w:i/>
          <w:iCs/>
          <w:sz w:val="32"/>
          <w:szCs w:val="32"/>
          <w:u w:val="single"/>
        </w:rPr>
        <w:t>Meghatalmazás</w:t>
      </w:r>
    </w:p>
    <w:p w14:paraId="22862487" w14:textId="77777777" w:rsidR="00350D70" w:rsidRPr="001456D9" w:rsidRDefault="00350D70" w:rsidP="001456D9">
      <w:pPr>
        <w:pStyle w:val="Default"/>
        <w:rPr>
          <w:b/>
          <w:bCs/>
          <w:i/>
          <w:iCs/>
          <w:sz w:val="23"/>
          <w:szCs w:val="23"/>
        </w:rPr>
      </w:pPr>
    </w:p>
    <w:p w14:paraId="0F341B53" w14:textId="235FD32F" w:rsidR="00350D70" w:rsidRPr="001456D9" w:rsidRDefault="00350D70" w:rsidP="001456D9">
      <w:pPr>
        <w:pStyle w:val="Default"/>
        <w:tabs>
          <w:tab w:val="right" w:leader="dot" w:pos="8505"/>
        </w:tabs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 xml:space="preserve">Alulírott: </w:t>
      </w:r>
      <w:r w:rsidR="001456D9">
        <w:rPr>
          <w:sz w:val="23"/>
          <w:szCs w:val="23"/>
        </w:rPr>
        <w:tab/>
      </w:r>
      <w:r w:rsidRPr="001456D9">
        <w:rPr>
          <w:sz w:val="23"/>
          <w:szCs w:val="23"/>
        </w:rPr>
        <w:t xml:space="preserve"> (név)</w:t>
      </w:r>
    </w:p>
    <w:p w14:paraId="5D08EF2E" w14:textId="5CFB4550" w:rsidR="00350D70" w:rsidRPr="001456D9" w:rsidRDefault="00350D70" w:rsidP="001456D9">
      <w:pPr>
        <w:pStyle w:val="Default"/>
        <w:tabs>
          <w:tab w:val="right" w:leader="dot" w:pos="8505"/>
        </w:tabs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>Születési hely és idő:</w:t>
      </w:r>
      <w:r w:rsidR="001456D9">
        <w:rPr>
          <w:sz w:val="23"/>
          <w:szCs w:val="23"/>
        </w:rPr>
        <w:tab/>
      </w:r>
    </w:p>
    <w:p w14:paraId="3ACCA21C" w14:textId="2E9F07F9" w:rsidR="00350D70" w:rsidRPr="001456D9" w:rsidRDefault="00350D70" w:rsidP="001456D9">
      <w:pPr>
        <w:pStyle w:val="Default"/>
        <w:tabs>
          <w:tab w:val="right" w:leader="dot" w:pos="8505"/>
        </w:tabs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 xml:space="preserve">Anyja neve: </w:t>
      </w:r>
      <w:r w:rsidR="001456D9">
        <w:rPr>
          <w:sz w:val="23"/>
          <w:szCs w:val="23"/>
        </w:rPr>
        <w:tab/>
      </w:r>
    </w:p>
    <w:p w14:paraId="5773E350" w14:textId="2601A33E" w:rsidR="00350D70" w:rsidRPr="001456D9" w:rsidRDefault="00350D70" w:rsidP="001456D9">
      <w:pPr>
        <w:pStyle w:val="Default"/>
        <w:tabs>
          <w:tab w:val="right" w:leader="dot" w:pos="8505"/>
        </w:tabs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>Személyazonosító igazolvány száma:</w:t>
      </w:r>
      <w:r w:rsidR="001456D9">
        <w:rPr>
          <w:sz w:val="23"/>
          <w:szCs w:val="23"/>
        </w:rPr>
        <w:tab/>
      </w:r>
    </w:p>
    <w:p w14:paraId="13E4576C" w14:textId="24370088" w:rsidR="00350D70" w:rsidRPr="001456D9" w:rsidRDefault="001456D9" w:rsidP="001456D9">
      <w:pPr>
        <w:pStyle w:val="Default"/>
        <w:tabs>
          <w:tab w:val="right" w:leader="dot" w:pos="8505"/>
        </w:tabs>
        <w:spacing w:line="360" w:lineRule="auto"/>
        <w:rPr>
          <w:sz w:val="23"/>
          <w:szCs w:val="23"/>
        </w:rPr>
      </w:pPr>
      <w:r>
        <w:rPr>
          <w:sz w:val="23"/>
          <w:szCs w:val="23"/>
        </w:rPr>
        <w:tab/>
      </w:r>
      <w:r w:rsidR="00350D70" w:rsidRPr="001456D9">
        <w:rPr>
          <w:sz w:val="23"/>
          <w:szCs w:val="23"/>
        </w:rPr>
        <w:t>(lakcím) alatti lakos</w:t>
      </w:r>
    </w:p>
    <w:p w14:paraId="224C74F3" w14:textId="22FAE9BA" w:rsidR="00F01196" w:rsidRPr="001456D9" w:rsidRDefault="00F01196" w:rsidP="00F01196">
      <w:pPr>
        <w:pStyle w:val="Default"/>
        <w:spacing w:line="360" w:lineRule="auto"/>
        <w:rPr>
          <w:i/>
          <w:iCs/>
          <w:sz w:val="23"/>
          <w:szCs w:val="23"/>
        </w:rPr>
      </w:pPr>
      <w:r w:rsidRPr="001456D9">
        <w:rPr>
          <w:i/>
          <w:iCs/>
          <w:sz w:val="23"/>
          <w:szCs w:val="23"/>
        </w:rPr>
        <w:t>(jogi személy esetén*:)</w:t>
      </w:r>
    </w:p>
    <w:p w14:paraId="38ED9B56" w14:textId="18334B7C" w:rsidR="00F01196" w:rsidRPr="00F01196" w:rsidRDefault="001456D9" w:rsidP="001456D9">
      <w:pPr>
        <w:pStyle w:val="Default"/>
        <w:tabs>
          <w:tab w:val="right" w:leader="dot" w:pos="3969"/>
          <w:tab w:val="right" w:leader="dot" w:pos="8505"/>
        </w:tabs>
        <w:spacing w:line="360" w:lineRule="auto"/>
        <w:rPr>
          <w:sz w:val="23"/>
          <w:szCs w:val="23"/>
        </w:rPr>
      </w:pPr>
      <w:r>
        <w:rPr>
          <w:sz w:val="23"/>
          <w:szCs w:val="23"/>
        </w:rPr>
        <w:tab/>
      </w:r>
      <w:r w:rsidR="00F01196" w:rsidRPr="00F01196">
        <w:rPr>
          <w:sz w:val="23"/>
          <w:szCs w:val="23"/>
        </w:rPr>
        <w:t>(cégnév)</w:t>
      </w:r>
      <w:proofErr w:type="gramStart"/>
      <w:r>
        <w:rPr>
          <w:sz w:val="23"/>
          <w:szCs w:val="23"/>
        </w:rPr>
        <w:tab/>
      </w:r>
      <w:r w:rsidR="00F01196" w:rsidRPr="00F01196">
        <w:rPr>
          <w:sz w:val="23"/>
          <w:szCs w:val="23"/>
        </w:rPr>
        <w:t>.(</w:t>
      </w:r>
      <w:proofErr w:type="gramEnd"/>
      <w:r w:rsidR="00F01196" w:rsidRPr="00F01196">
        <w:rPr>
          <w:sz w:val="23"/>
          <w:szCs w:val="23"/>
        </w:rPr>
        <w:t xml:space="preserve">adószám) </w:t>
      </w:r>
      <w:r w:rsidR="00F01196" w:rsidRPr="001456D9">
        <w:rPr>
          <w:sz w:val="23"/>
          <w:szCs w:val="23"/>
        </w:rPr>
        <w:t>nevében</w:t>
      </w:r>
    </w:p>
    <w:p w14:paraId="39FA782B" w14:textId="77777777" w:rsidR="00350D70" w:rsidRPr="001456D9" w:rsidRDefault="00350D70" w:rsidP="00350D70">
      <w:pPr>
        <w:pStyle w:val="Default"/>
        <w:spacing w:line="360" w:lineRule="auto"/>
        <w:jc w:val="center"/>
        <w:rPr>
          <w:b/>
          <w:spacing w:val="38"/>
          <w:sz w:val="23"/>
          <w:szCs w:val="23"/>
        </w:rPr>
      </w:pPr>
      <w:r w:rsidRPr="001456D9">
        <w:rPr>
          <w:b/>
          <w:spacing w:val="38"/>
          <w:sz w:val="23"/>
          <w:szCs w:val="23"/>
        </w:rPr>
        <w:t>Meghatalmazom</w:t>
      </w:r>
    </w:p>
    <w:p w14:paraId="58E0CA5C" w14:textId="001754CE" w:rsidR="00350D70" w:rsidRPr="001456D9" w:rsidRDefault="00350D70" w:rsidP="001456D9">
      <w:pPr>
        <w:pStyle w:val="Default"/>
        <w:tabs>
          <w:tab w:val="right" w:leader="dot" w:pos="8505"/>
        </w:tabs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 xml:space="preserve">Név: </w:t>
      </w:r>
      <w:r w:rsidR="001456D9">
        <w:rPr>
          <w:sz w:val="23"/>
          <w:szCs w:val="23"/>
        </w:rPr>
        <w:tab/>
      </w:r>
    </w:p>
    <w:p w14:paraId="42C002DD" w14:textId="1CA59755" w:rsidR="00350D70" w:rsidRPr="001456D9" w:rsidRDefault="00350D70" w:rsidP="001456D9">
      <w:pPr>
        <w:pStyle w:val="Default"/>
        <w:tabs>
          <w:tab w:val="right" w:leader="dot" w:pos="8505"/>
        </w:tabs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 xml:space="preserve">Születési hely és idő: </w:t>
      </w:r>
      <w:r w:rsidR="001456D9">
        <w:rPr>
          <w:sz w:val="23"/>
          <w:szCs w:val="23"/>
        </w:rPr>
        <w:tab/>
      </w:r>
    </w:p>
    <w:p w14:paraId="5B3AB126" w14:textId="17AB4F41" w:rsidR="00350D70" w:rsidRPr="001456D9" w:rsidRDefault="00350D70" w:rsidP="001456D9">
      <w:pPr>
        <w:pStyle w:val="Default"/>
        <w:tabs>
          <w:tab w:val="right" w:leader="dot" w:pos="8505"/>
        </w:tabs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 xml:space="preserve">Anyja neve: </w:t>
      </w:r>
      <w:r w:rsidR="001456D9">
        <w:rPr>
          <w:sz w:val="23"/>
          <w:szCs w:val="23"/>
        </w:rPr>
        <w:tab/>
      </w:r>
    </w:p>
    <w:p w14:paraId="75AAE8FA" w14:textId="220C2D02" w:rsidR="00350D70" w:rsidRPr="001456D9" w:rsidRDefault="00350D70" w:rsidP="001456D9">
      <w:pPr>
        <w:pStyle w:val="Default"/>
        <w:tabs>
          <w:tab w:val="right" w:leader="dot" w:pos="8505"/>
        </w:tabs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 xml:space="preserve">Személyazonosító igazolványának száma: </w:t>
      </w:r>
      <w:r w:rsidR="001456D9">
        <w:rPr>
          <w:sz w:val="23"/>
          <w:szCs w:val="23"/>
        </w:rPr>
        <w:tab/>
      </w:r>
    </w:p>
    <w:p w14:paraId="38B8A76C" w14:textId="482768A3" w:rsidR="00350D70" w:rsidRPr="001456D9" w:rsidRDefault="001456D9" w:rsidP="001456D9">
      <w:pPr>
        <w:pStyle w:val="Default"/>
        <w:tabs>
          <w:tab w:val="right" w:leader="dot" w:pos="8505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350D70" w:rsidRPr="001456D9">
        <w:rPr>
          <w:sz w:val="23"/>
          <w:szCs w:val="23"/>
        </w:rPr>
        <w:t>(lakcím) alatti lakost,</w:t>
      </w:r>
    </w:p>
    <w:p w14:paraId="1EFBA397" w14:textId="77777777" w:rsidR="0056027D" w:rsidRPr="001456D9" w:rsidRDefault="0056027D" w:rsidP="00350D70">
      <w:pPr>
        <w:pStyle w:val="Default"/>
        <w:jc w:val="right"/>
        <w:rPr>
          <w:sz w:val="23"/>
          <w:szCs w:val="23"/>
        </w:rPr>
      </w:pPr>
    </w:p>
    <w:p w14:paraId="36BFAB07" w14:textId="77777777" w:rsidR="00350D70" w:rsidRPr="001456D9" w:rsidRDefault="0056027D" w:rsidP="00350D70">
      <w:pPr>
        <w:pStyle w:val="Default"/>
        <w:jc w:val="both"/>
        <w:rPr>
          <w:sz w:val="23"/>
          <w:szCs w:val="23"/>
        </w:rPr>
      </w:pPr>
      <w:r w:rsidRPr="001456D9">
        <w:rPr>
          <w:sz w:val="23"/>
          <w:szCs w:val="23"/>
        </w:rPr>
        <w:t xml:space="preserve"> hogy </w:t>
      </w:r>
      <w:r w:rsidR="0067634D" w:rsidRPr="001456D9">
        <w:rPr>
          <w:b/>
          <w:bCs/>
          <w:sz w:val="23"/>
          <w:szCs w:val="23"/>
        </w:rPr>
        <w:t xml:space="preserve">a hegyközségekről szóló 2012. évi CCXIX. törvényben, valamint </w:t>
      </w:r>
      <w:r w:rsidRPr="001456D9">
        <w:rPr>
          <w:b/>
          <w:bCs/>
          <w:sz w:val="23"/>
          <w:szCs w:val="23"/>
        </w:rPr>
        <w:t>a</w:t>
      </w:r>
      <w:r w:rsidR="0067634D" w:rsidRPr="001456D9">
        <w:rPr>
          <w:sz w:val="23"/>
          <w:szCs w:val="23"/>
        </w:rPr>
        <w:t xml:space="preserve"> </w:t>
      </w:r>
      <w:r w:rsidR="0067634D" w:rsidRPr="001456D9">
        <w:rPr>
          <w:b/>
          <w:bCs/>
          <w:sz w:val="23"/>
          <w:szCs w:val="23"/>
        </w:rPr>
        <w:t>szőlészetről és borászatról szóló</w:t>
      </w:r>
      <w:r w:rsidRPr="001456D9">
        <w:rPr>
          <w:sz w:val="23"/>
          <w:szCs w:val="23"/>
        </w:rPr>
        <w:t xml:space="preserve"> </w:t>
      </w:r>
      <w:r w:rsidR="0067634D" w:rsidRPr="001456D9">
        <w:rPr>
          <w:b/>
          <w:sz w:val="23"/>
          <w:szCs w:val="23"/>
        </w:rPr>
        <w:t xml:space="preserve">2020. évi CLXIII. törvényben és végrehajtási rendeleteiben meghatározott </w:t>
      </w:r>
      <w:r w:rsidR="00350D70" w:rsidRPr="001456D9">
        <w:rPr>
          <w:b/>
          <w:sz w:val="23"/>
          <w:szCs w:val="23"/>
        </w:rPr>
        <w:t>ügyekben</w:t>
      </w:r>
      <w:r w:rsidR="00350D70" w:rsidRPr="001456D9">
        <w:rPr>
          <w:sz w:val="23"/>
          <w:szCs w:val="23"/>
        </w:rPr>
        <w:t xml:space="preserve"> helyettem és nevemben meghatalmazottamként eljárjon, aláírjon, teljes jogkörrel képviseljen. A meghatalmazás</w:t>
      </w:r>
      <w:r w:rsidR="002328F0" w:rsidRPr="001456D9">
        <w:rPr>
          <w:sz w:val="23"/>
          <w:szCs w:val="23"/>
        </w:rPr>
        <w:t xml:space="preserve"> írásbeli</w:t>
      </w:r>
      <w:r w:rsidR="00350D70" w:rsidRPr="001456D9">
        <w:rPr>
          <w:sz w:val="23"/>
          <w:szCs w:val="23"/>
        </w:rPr>
        <w:t xml:space="preserve"> visszavonásig érvényes. </w:t>
      </w:r>
    </w:p>
    <w:p w14:paraId="65A77D96" w14:textId="77777777" w:rsidR="00F01196" w:rsidRPr="00F01196" w:rsidRDefault="00F01196" w:rsidP="00F01196">
      <w:pPr>
        <w:pStyle w:val="Default"/>
        <w:jc w:val="both"/>
        <w:rPr>
          <w:b/>
          <w:bCs/>
          <w:sz w:val="23"/>
          <w:szCs w:val="23"/>
        </w:rPr>
      </w:pPr>
      <w:r w:rsidRPr="00F01196">
        <w:rPr>
          <w:b/>
          <w:bCs/>
          <w:sz w:val="23"/>
          <w:szCs w:val="23"/>
        </w:rPr>
        <w:t xml:space="preserve">(Csatolandó melléklet: A Cég vonatkozásában a </w:t>
      </w:r>
      <w:r w:rsidRPr="00F01196">
        <w:rPr>
          <w:b/>
          <w:bCs/>
          <w:sz w:val="23"/>
          <w:szCs w:val="23"/>
          <w:u w:val="single"/>
        </w:rPr>
        <w:t>meghatalmazó</w:t>
      </w:r>
      <w:r w:rsidRPr="00F01196">
        <w:rPr>
          <w:b/>
          <w:bCs/>
          <w:sz w:val="23"/>
          <w:szCs w:val="23"/>
        </w:rPr>
        <w:t xml:space="preserve"> nevére kiállított „Aláírási címpéldány” másolata)</w:t>
      </w:r>
    </w:p>
    <w:p w14:paraId="02AA26A5" w14:textId="77777777" w:rsidR="00F01196" w:rsidRPr="001456D9" w:rsidRDefault="00F01196" w:rsidP="00350D70">
      <w:pPr>
        <w:pStyle w:val="Default"/>
        <w:jc w:val="both"/>
        <w:rPr>
          <w:sz w:val="23"/>
          <w:szCs w:val="23"/>
        </w:rPr>
      </w:pPr>
    </w:p>
    <w:p w14:paraId="0FDAAB5E" w14:textId="1A1D1F9B" w:rsidR="00350D70" w:rsidRPr="001456D9" w:rsidRDefault="00350D70" w:rsidP="00350D70">
      <w:pPr>
        <w:pStyle w:val="Default"/>
        <w:rPr>
          <w:sz w:val="23"/>
          <w:szCs w:val="23"/>
        </w:rPr>
      </w:pPr>
    </w:p>
    <w:p w14:paraId="52ECE208" w14:textId="2434A19B" w:rsidR="00350D70" w:rsidRDefault="00350D70" w:rsidP="00091249">
      <w:pPr>
        <w:tabs>
          <w:tab w:val="right" w:leader="dot" w:pos="3969"/>
          <w:tab w:val="left" w:pos="4111"/>
          <w:tab w:val="center" w:pos="4962"/>
          <w:tab w:val="right" w:leader="dot" w:pos="6379"/>
          <w:tab w:val="right" w:leader="dot" w:pos="7513"/>
        </w:tabs>
        <w:autoSpaceDE w:val="0"/>
        <w:autoSpaceDN w:val="0"/>
        <w:adjustRightInd w:val="0"/>
        <w:rPr>
          <w:sz w:val="23"/>
          <w:szCs w:val="23"/>
        </w:rPr>
      </w:pPr>
      <w:r w:rsidRPr="001456D9">
        <w:rPr>
          <w:sz w:val="23"/>
          <w:szCs w:val="23"/>
        </w:rPr>
        <w:t xml:space="preserve"> </w:t>
      </w:r>
      <w:r w:rsidR="00323354" w:rsidRPr="001456D9">
        <w:rPr>
          <w:sz w:val="23"/>
          <w:szCs w:val="23"/>
        </w:rPr>
        <w:t>Kelt:</w:t>
      </w:r>
      <w:r w:rsidR="00091249">
        <w:rPr>
          <w:sz w:val="23"/>
          <w:szCs w:val="23"/>
        </w:rPr>
        <w:tab/>
      </w:r>
      <w:r w:rsidR="00323354" w:rsidRPr="001456D9">
        <w:rPr>
          <w:sz w:val="23"/>
          <w:szCs w:val="23"/>
        </w:rPr>
        <w:t xml:space="preserve"> ,</w:t>
      </w:r>
      <w:r w:rsidR="00091249">
        <w:rPr>
          <w:sz w:val="23"/>
          <w:szCs w:val="23"/>
        </w:rPr>
        <w:tab/>
      </w:r>
      <w:r w:rsidR="001456D9" w:rsidRPr="001456D9">
        <w:rPr>
          <w:sz w:val="23"/>
          <w:szCs w:val="23"/>
        </w:rPr>
        <w:t xml:space="preserve"> </w:t>
      </w:r>
      <w:r w:rsidR="00323354" w:rsidRPr="001456D9">
        <w:rPr>
          <w:sz w:val="23"/>
          <w:szCs w:val="23"/>
        </w:rPr>
        <w:t>20__</w:t>
      </w:r>
      <w:r w:rsidR="00CF3928" w:rsidRPr="001456D9">
        <w:rPr>
          <w:sz w:val="23"/>
          <w:szCs w:val="23"/>
        </w:rPr>
        <w:t>_</w:t>
      </w:r>
      <w:r w:rsidR="00091249">
        <w:rPr>
          <w:sz w:val="23"/>
          <w:szCs w:val="23"/>
        </w:rPr>
        <w:tab/>
      </w:r>
      <w:r w:rsidR="00091249">
        <w:rPr>
          <w:sz w:val="23"/>
          <w:szCs w:val="23"/>
        </w:rPr>
        <w:tab/>
      </w:r>
      <w:r w:rsidRPr="001456D9">
        <w:rPr>
          <w:sz w:val="23"/>
          <w:szCs w:val="23"/>
        </w:rPr>
        <w:t>hó</w:t>
      </w:r>
      <w:r w:rsidR="00091249">
        <w:rPr>
          <w:sz w:val="23"/>
          <w:szCs w:val="23"/>
        </w:rPr>
        <w:t xml:space="preserve"> </w:t>
      </w:r>
      <w:r w:rsidR="00091249">
        <w:rPr>
          <w:sz w:val="23"/>
          <w:szCs w:val="23"/>
        </w:rPr>
        <w:tab/>
      </w:r>
      <w:r w:rsidRPr="001456D9">
        <w:rPr>
          <w:sz w:val="23"/>
          <w:szCs w:val="23"/>
        </w:rPr>
        <w:t>nap</w:t>
      </w:r>
    </w:p>
    <w:p w14:paraId="6FEF79C8" w14:textId="77777777" w:rsidR="001456D9" w:rsidRPr="001456D9" w:rsidRDefault="001456D9" w:rsidP="00350D70">
      <w:pPr>
        <w:autoSpaceDE w:val="0"/>
        <w:autoSpaceDN w:val="0"/>
        <w:adjustRightInd w:val="0"/>
        <w:rPr>
          <w:sz w:val="23"/>
          <w:szCs w:val="23"/>
        </w:rPr>
      </w:pPr>
    </w:p>
    <w:p w14:paraId="64A81F2D" w14:textId="77777777" w:rsidR="00350D70" w:rsidRPr="001456D9" w:rsidRDefault="00350D70" w:rsidP="00350D70">
      <w:pPr>
        <w:autoSpaceDE w:val="0"/>
        <w:autoSpaceDN w:val="0"/>
        <w:adjustRightInd w:val="0"/>
        <w:rPr>
          <w:sz w:val="23"/>
          <w:szCs w:val="23"/>
        </w:rPr>
      </w:pPr>
    </w:p>
    <w:p w14:paraId="20C0EC1F" w14:textId="77777777" w:rsidR="00350D70" w:rsidRPr="001456D9" w:rsidRDefault="00350D70" w:rsidP="00350D70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1456D9">
        <w:rPr>
          <w:sz w:val="23"/>
          <w:szCs w:val="23"/>
        </w:rPr>
        <w:t xml:space="preserve"> ………………………………</w:t>
      </w:r>
    </w:p>
    <w:p w14:paraId="242F34E2" w14:textId="77777777" w:rsidR="00350D70" w:rsidRPr="001456D9" w:rsidRDefault="00350D70" w:rsidP="00350D70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1456D9">
        <w:rPr>
          <w:sz w:val="23"/>
          <w:szCs w:val="23"/>
        </w:rPr>
        <w:t>Meghatalmazó aláírása</w:t>
      </w:r>
    </w:p>
    <w:p w14:paraId="420C90DA" w14:textId="77777777" w:rsidR="0056027D" w:rsidRPr="001456D9" w:rsidRDefault="0056027D" w:rsidP="00350D70">
      <w:pPr>
        <w:autoSpaceDE w:val="0"/>
        <w:autoSpaceDN w:val="0"/>
        <w:adjustRightInd w:val="0"/>
        <w:rPr>
          <w:sz w:val="23"/>
          <w:szCs w:val="23"/>
        </w:rPr>
      </w:pPr>
    </w:p>
    <w:p w14:paraId="771DD15C" w14:textId="77777777" w:rsidR="00350D70" w:rsidRPr="001456D9" w:rsidRDefault="00350D70" w:rsidP="001456D9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1456D9">
        <w:rPr>
          <w:sz w:val="23"/>
          <w:szCs w:val="23"/>
        </w:rPr>
        <w:t>A meghatalmazást elfogadom, és ehhez kapcsolódóan hozzájárulok személyes adataim kezeléséhez:</w:t>
      </w:r>
    </w:p>
    <w:p w14:paraId="4DF5B247" w14:textId="77777777" w:rsidR="00350D70" w:rsidRPr="001456D9" w:rsidRDefault="00350D70" w:rsidP="00350D70">
      <w:pPr>
        <w:autoSpaceDE w:val="0"/>
        <w:autoSpaceDN w:val="0"/>
        <w:adjustRightInd w:val="0"/>
        <w:rPr>
          <w:sz w:val="23"/>
          <w:szCs w:val="23"/>
        </w:rPr>
      </w:pPr>
    </w:p>
    <w:p w14:paraId="65C5315F" w14:textId="77777777" w:rsidR="00350D70" w:rsidRPr="001456D9" w:rsidRDefault="00350D70" w:rsidP="00350D70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1456D9">
        <w:rPr>
          <w:sz w:val="23"/>
          <w:szCs w:val="23"/>
        </w:rPr>
        <w:t xml:space="preserve"> ………………………………</w:t>
      </w:r>
    </w:p>
    <w:p w14:paraId="5903F2B6" w14:textId="77777777" w:rsidR="00350D70" w:rsidRPr="001456D9" w:rsidRDefault="00350D70" w:rsidP="00350D70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1456D9">
        <w:rPr>
          <w:sz w:val="23"/>
          <w:szCs w:val="23"/>
        </w:rPr>
        <w:t>Meghatalmazott aláírása</w:t>
      </w:r>
    </w:p>
    <w:p w14:paraId="49444C20" w14:textId="66E28D34" w:rsidR="00350D70" w:rsidRPr="001456D9" w:rsidRDefault="00350D70" w:rsidP="00350D70">
      <w:pPr>
        <w:autoSpaceDE w:val="0"/>
        <w:autoSpaceDN w:val="0"/>
        <w:adjustRightInd w:val="0"/>
        <w:rPr>
          <w:sz w:val="23"/>
          <w:szCs w:val="23"/>
        </w:rPr>
      </w:pPr>
      <w:r w:rsidRPr="001456D9">
        <w:rPr>
          <w:sz w:val="23"/>
          <w:szCs w:val="23"/>
        </w:rPr>
        <w:t>Előttünk, mint tanúk előtt:</w:t>
      </w:r>
    </w:p>
    <w:p w14:paraId="5C2935EC" w14:textId="77777777" w:rsidR="00350D70" w:rsidRPr="001456D9" w:rsidRDefault="00350D70" w:rsidP="00350D70">
      <w:pPr>
        <w:autoSpaceDE w:val="0"/>
        <w:autoSpaceDN w:val="0"/>
        <w:adjustRightInd w:val="0"/>
        <w:rPr>
          <w:sz w:val="23"/>
          <w:szCs w:val="23"/>
        </w:rPr>
      </w:pPr>
    </w:p>
    <w:p w14:paraId="340697D2" w14:textId="52D2E2DD" w:rsidR="00350D70" w:rsidRPr="001456D9" w:rsidRDefault="00350D70" w:rsidP="001456D9">
      <w:pPr>
        <w:tabs>
          <w:tab w:val="right" w:leader="dot" w:pos="3969"/>
          <w:tab w:val="left" w:pos="4536"/>
          <w:tab w:val="right" w:leader="dot" w:pos="8505"/>
        </w:tabs>
        <w:autoSpaceDE w:val="0"/>
        <w:autoSpaceDN w:val="0"/>
        <w:adjustRightInd w:val="0"/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>Név:</w:t>
      </w:r>
      <w:r w:rsidRPr="001456D9">
        <w:rPr>
          <w:sz w:val="23"/>
          <w:szCs w:val="23"/>
        </w:rPr>
        <w:tab/>
      </w:r>
      <w:r w:rsidR="00091249">
        <w:rPr>
          <w:sz w:val="23"/>
          <w:szCs w:val="23"/>
        </w:rPr>
        <w:tab/>
      </w:r>
      <w:r w:rsidRPr="001456D9">
        <w:rPr>
          <w:sz w:val="23"/>
          <w:szCs w:val="23"/>
        </w:rPr>
        <w:t>Név:</w:t>
      </w:r>
      <w:r w:rsidR="00091249">
        <w:rPr>
          <w:sz w:val="23"/>
          <w:szCs w:val="23"/>
        </w:rPr>
        <w:tab/>
      </w:r>
    </w:p>
    <w:p w14:paraId="7BFB1B24" w14:textId="79B1807F" w:rsidR="00350D70" w:rsidRPr="001456D9" w:rsidRDefault="00350D70" w:rsidP="001456D9">
      <w:pPr>
        <w:tabs>
          <w:tab w:val="right" w:leader="dot" w:pos="3969"/>
          <w:tab w:val="left" w:pos="4536"/>
          <w:tab w:val="right" w:leader="dot" w:pos="8505"/>
        </w:tabs>
        <w:autoSpaceDE w:val="0"/>
        <w:autoSpaceDN w:val="0"/>
        <w:adjustRightInd w:val="0"/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>Lakcím:</w:t>
      </w:r>
      <w:r w:rsidR="00091249">
        <w:rPr>
          <w:sz w:val="23"/>
          <w:szCs w:val="23"/>
        </w:rPr>
        <w:tab/>
      </w:r>
      <w:r w:rsidRPr="001456D9">
        <w:rPr>
          <w:sz w:val="23"/>
          <w:szCs w:val="23"/>
        </w:rPr>
        <w:t xml:space="preserve"> </w:t>
      </w:r>
      <w:r w:rsidR="00091249">
        <w:rPr>
          <w:sz w:val="23"/>
          <w:szCs w:val="23"/>
        </w:rPr>
        <w:tab/>
      </w:r>
      <w:r w:rsidRPr="001456D9">
        <w:rPr>
          <w:sz w:val="23"/>
          <w:szCs w:val="23"/>
        </w:rPr>
        <w:t>Lakcím:</w:t>
      </w:r>
      <w:r w:rsidR="00091249">
        <w:rPr>
          <w:sz w:val="23"/>
          <w:szCs w:val="23"/>
        </w:rPr>
        <w:tab/>
      </w:r>
    </w:p>
    <w:p w14:paraId="6B4D3BB2" w14:textId="0057EC9F" w:rsidR="00350D70" w:rsidRPr="001456D9" w:rsidRDefault="00091249" w:rsidP="001456D9">
      <w:pPr>
        <w:tabs>
          <w:tab w:val="right" w:leader="dot" w:pos="3969"/>
          <w:tab w:val="left" w:pos="4536"/>
          <w:tab w:val="right" w:leader="dot" w:pos="8505"/>
        </w:tabs>
        <w:autoSpaceDE w:val="0"/>
        <w:autoSpaceDN w:val="0"/>
        <w:adjustRightInd w:val="0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ab/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0CF8132E" w14:textId="6521A5DB" w:rsidR="00350D70" w:rsidRDefault="00350D70" w:rsidP="001456D9">
      <w:pPr>
        <w:pStyle w:val="Default"/>
        <w:tabs>
          <w:tab w:val="right" w:leader="dot" w:pos="3969"/>
          <w:tab w:val="left" w:pos="4536"/>
          <w:tab w:val="right" w:leader="dot" w:pos="8505"/>
        </w:tabs>
        <w:spacing w:line="360" w:lineRule="auto"/>
        <w:rPr>
          <w:sz w:val="23"/>
          <w:szCs w:val="23"/>
        </w:rPr>
      </w:pPr>
      <w:r w:rsidRPr="001456D9">
        <w:rPr>
          <w:sz w:val="23"/>
          <w:szCs w:val="23"/>
        </w:rPr>
        <w:t>Szem.ig.sz:</w:t>
      </w:r>
      <w:r w:rsidR="00091249">
        <w:rPr>
          <w:sz w:val="23"/>
          <w:szCs w:val="23"/>
        </w:rPr>
        <w:tab/>
      </w:r>
      <w:r w:rsidR="00091249">
        <w:rPr>
          <w:sz w:val="23"/>
          <w:szCs w:val="23"/>
        </w:rPr>
        <w:tab/>
      </w:r>
      <w:r w:rsidRPr="001456D9">
        <w:rPr>
          <w:sz w:val="23"/>
          <w:szCs w:val="23"/>
        </w:rPr>
        <w:t xml:space="preserve"> Szem.ig.sz:</w:t>
      </w:r>
      <w:r w:rsidR="00091249">
        <w:rPr>
          <w:sz w:val="23"/>
          <w:szCs w:val="23"/>
        </w:rPr>
        <w:tab/>
      </w:r>
    </w:p>
    <w:p w14:paraId="1D8E14C0" w14:textId="77777777" w:rsidR="00091249" w:rsidRDefault="00091249" w:rsidP="001456D9">
      <w:pPr>
        <w:pStyle w:val="Default"/>
        <w:tabs>
          <w:tab w:val="right" w:leader="dot" w:pos="3969"/>
          <w:tab w:val="left" w:pos="4536"/>
          <w:tab w:val="right" w:leader="dot" w:pos="8505"/>
        </w:tabs>
        <w:spacing w:line="360" w:lineRule="auto"/>
        <w:rPr>
          <w:sz w:val="23"/>
          <w:szCs w:val="23"/>
        </w:rPr>
      </w:pPr>
    </w:p>
    <w:p w14:paraId="1C30FCA4" w14:textId="7089BA40" w:rsidR="00091249" w:rsidRDefault="00091249" w:rsidP="001456D9">
      <w:pPr>
        <w:pStyle w:val="Default"/>
        <w:tabs>
          <w:tab w:val="right" w:leader="dot" w:pos="3969"/>
          <w:tab w:val="left" w:pos="4536"/>
          <w:tab w:val="right" w:leader="dot" w:pos="8505"/>
        </w:tabs>
        <w:spacing w:line="360" w:lineRule="auto"/>
        <w:rPr>
          <w:sz w:val="23"/>
          <w:szCs w:val="23"/>
        </w:rPr>
      </w:pPr>
      <w:r>
        <w:rPr>
          <w:sz w:val="23"/>
          <w:szCs w:val="23"/>
        </w:rPr>
        <w:tab/>
        <w:t xml:space="preserve">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AA6FB1E" w14:textId="6239F981" w:rsidR="00091249" w:rsidRPr="001456D9" w:rsidRDefault="00091249" w:rsidP="00091249">
      <w:pPr>
        <w:pStyle w:val="Default"/>
        <w:tabs>
          <w:tab w:val="right" w:pos="3969"/>
          <w:tab w:val="left" w:pos="4536"/>
          <w:tab w:val="right" w:leader="dot" w:pos="8505"/>
        </w:tabs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Tanú 1: aláírás</w:t>
      </w:r>
      <w:r>
        <w:rPr>
          <w:sz w:val="23"/>
          <w:szCs w:val="23"/>
        </w:rPr>
        <w:tab/>
        <w:t xml:space="preserve"> </w:t>
      </w:r>
      <w:r>
        <w:rPr>
          <w:sz w:val="23"/>
          <w:szCs w:val="23"/>
        </w:rPr>
        <w:tab/>
        <w:t>Tanú 2: aláírás</w:t>
      </w:r>
    </w:p>
    <w:sectPr w:rsidR="00091249" w:rsidRPr="001456D9" w:rsidSect="002F6C98">
      <w:pgSz w:w="11906" w:h="16838" w:code="9"/>
      <w:pgMar w:top="1021" w:right="1418" w:bottom="1418" w:left="1418" w:header="709" w:footer="709" w:gutter="22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70"/>
    <w:rsid w:val="000055E7"/>
    <w:rsid w:val="000171B5"/>
    <w:rsid w:val="000644B0"/>
    <w:rsid w:val="000727CC"/>
    <w:rsid w:val="00091249"/>
    <w:rsid w:val="00093EFC"/>
    <w:rsid w:val="000A4150"/>
    <w:rsid w:val="000A5114"/>
    <w:rsid w:val="000A765B"/>
    <w:rsid w:val="000D1F6D"/>
    <w:rsid w:val="000E52AB"/>
    <w:rsid w:val="00100B55"/>
    <w:rsid w:val="00102BFD"/>
    <w:rsid w:val="00102F35"/>
    <w:rsid w:val="00117171"/>
    <w:rsid w:val="0012298A"/>
    <w:rsid w:val="00133385"/>
    <w:rsid w:val="001456D9"/>
    <w:rsid w:val="0015146B"/>
    <w:rsid w:val="00170632"/>
    <w:rsid w:val="00171DB2"/>
    <w:rsid w:val="001739E4"/>
    <w:rsid w:val="001A5A4B"/>
    <w:rsid w:val="001B1E40"/>
    <w:rsid w:val="001D54D0"/>
    <w:rsid w:val="002328F0"/>
    <w:rsid w:val="002636B3"/>
    <w:rsid w:val="00294533"/>
    <w:rsid w:val="00294A48"/>
    <w:rsid w:val="002B6C88"/>
    <w:rsid w:val="002C561C"/>
    <w:rsid w:val="002D607E"/>
    <w:rsid w:val="002F6C98"/>
    <w:rsid w:val="003162E6"/>
    <w:rsid w:val="00322552"/>
    <w:rsid w:val="00323354"/>
    <w:rsid w:val="00331528"/>
    <w:rsid w:val="00350D70"/>
    <w:rsid w:val="00352216"/>
    <w:rsid w:val="0036382A"/>
    <w:rsid w:val="00376D57"/>
    <w:rsid w:val="00395DB3"/>
    <w:rsid w:val="003B5D30"/>
    <w:rsid w:val="003D3D15"/>
    <w:rsid w:val="003F60EE"/>
    <w:rsid w:val="00403BAE"/>
    <w:rsid w:val="00422523"/>
    <w:rsid w:val="004361B9"/>
    <w:rsid w:val="004C2A8D"/>
    <w:rsid w:val="004E1CD2"/>
    <w:rsid w:val="004F1666"/>
    <w:rsid w:val="00514A0F"/>
    <w:rsid w:val="00521040"/>
    <w:rsid w:val="0052719C"/>
    <w:rsid w:val="005431B0"/>
    <w:rsid w:val="00544D14"/>
    <w:rsid w:val="00545BD8"/>
    <w:rsid w:val="0056027D"/>
    <w:rsid w:val="00561004"/>
    <w:rsid w:val="005655E4"/>
    <w:rsid w:val="00567F1E"/>
    <w:rsid w:val="0058032E"/>
    <w:rsid w:val="005B4F44"/>
    <w:rsid w:val="005B5784"/>
    <w:rsid w:val="005C2CC4"/>
    <w:rsid w:val="005D35E1"/>
    <w:rsid w:val="005D5ABF"/>
    <w:rsid w:val="005F063F"/>
    <w:rsid w:val="005F2EDF"/>
    <w:rsid w:val="00602C1C"/>
    <w:rsid w:val="006071B9"/>
    <w:rsid w:val="00613585"/>
    <w:rsid w:val="0063706E"/>
    <w:rsid w:val="006456EE"/>
    <w:rsid w:val="00645D73"/>
    <w:rsid w:val="00671527"/>
    <w:rsid w:val="0067634D"/>
    <w:rsid w:val="0068611E"/>
    <w:rsid w:val="00691BEA"/>
    <w:rsid w:val="006B1520"/>
    <w:rsid w:val="006C40B5"/>
    <w:rsid w:val="006E617A"/>
    <w:rsid w:val="006F009E"/>
    <w:rsid w:val="006F1D71"/>
    <w:rsid w:val="00707D67"/>
    <w:rsid w:val="00713B8F"/>
    <w:rsid w:val="00724AA2"/>
    <w:rsid w:val="00754372"/>
    <w:rsid w:val="00773EDB"/>
    <w:rsid w:val="007B557D"/>
    <w:rsid w:val="007C043B"/>
    <w:rsid w:val="007C4096"/>
    <w:rsid w:val="007D2163"/>
    <w:rsid w:val="007F266E"/>
    <w:rsid w:val="00801C77"/>
    <w:rsid w:val="0081121A"/>
    <w:rsid w:val="008242FF"/>
    <w:rsid w:val="00833708"/>
    <w:rsid w:val="008B0CF9"/>
    <w:rsid w:val="008B4FC9"/>
    <w:rsid w:val="008B6F03"/>
    <w:rsid w:val="008C7BF9"/>
    <w:rsid w:val="008D700F"/>
    <w:rsid w:val="008E16CD"/>
    <w:rsid w:val="00901F0D"/>
    <w:rsid w:val="00945078"/>
    <w:rsid w:val="00966B8A"/>
    <w:rsid w:val="00967246"/>
    <w:rsid w:val="0097083B"/>
    <w:rsid w:val="009765BF"/>
    <w:rsid w:val="009D7779"/>
    <w:rsid w:val="00A00A63"/>
    <w:rsid w:val="00A1206A"/>
    <w:rsid w:val="00A168FB"/>
    <w:rsid w:val="00A419C6"/>
    <w:rsid w:val="00A56311"/>
    <w:rsid w:val="00A56D9F"/>
    <w:rsid w:val="00A70D75"/>
    <w:rsid w:val="00A80353"/>
    <w:rsid w:val="00A83480"/>
    <w:rsid w:val="00AA5175"/>
    <w:rsid w:val="00AA6481"/>
    <w:rsid w:val="00AB7BFE"/>
    <w:rsid w:val="00B32C51"/>
    <w:rsid w:val="00B82943"/>
    <w:rsid w:val="00BA3162"/>
    <w:rsid w:val="00BA77FD"/>
    <w:rsid w:val="00BE1384"/>
    <w:rsid w:val="00C360F7"/>
    <w:rsid w:val="00C71D7E"/>
    <w:rsid w:val="00C97472"/>
    <w:rsid w:val="00CB4EAD"/>
    <w:rsid w:val="00CC3D32"/>
    <w:rsid w:val="00CE3021"/>
    <w:rsid w:val="00CF3928"/>
    <w:rsid w:val="00D03EE0"/>
    <w:rsid w:val="00D3098A"/>
    <w:rsid w:val="00D36214"/>
    <w:rsid w:val="00D60E7E"/>
    <w:rsid w:val="00D80BC2"/>
    <w:rsid w:val="00E06911"/>
    <w:rsid w:val="00E14134"/>
    <w:rsid w:val="00E226CE"/>
    <w:rsid w:val="00E26A7E"/>
    <w:rsid w:val="00E343AA"/>
    <w:rsid w:val="00E63A95"/>
    <w:rsid w:val="00E7366B"/>
    <w:rsid w:val="00EB703D"/>
    <w:rsid w:val="00EC2562"/>
    <w:rsid w:val="00ED5096"/>
    <w:rsid w:val="00F01196"/>
    <w:rsid w:val="00F100E1"/>
    <w:rsid w:val="00F418AD"/>
    <w:rsid w:val="00F5234B"/>
    <w:rsid w:val="00F64C10"/>
    <w:rsid w:val="00F86274"/>
    <w:rsid w:val="00FA5DA7"/>
    <w:rsid w:val="00FC3B2F"/>
    <w:rsid w:val="00FE0CFD"/>
    <w:rsid w:val="00FE5536"/>
    <w:rsid w:val="00FE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E5DB0"/>
  <w15:chartTrackingRefBased/>
  <w15:docId w15:val="{041F940A-CB2F-470D-875F-4140B6E4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350D70"/>
    <w:rPr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50D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uborkszveg">
    <w:name w:val="Balloon Text"/>
    <w:basedOn w:val="Norml"/>
    <w:semiHidden/>
    <w:rsid w:val="00232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lhaszn&#225;l&#243;\Asztal\Tags&#225;g%20%20keletkez&#233;s%20t&#246;rl&#233;s%20,%20meghatalmaz&#225;s\meghatalmaz&#225;s%20fffl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meghatalmazás fffl.dot</Template>
  <TotalTime>0</TotalTime>
  <Pages>1</Pages>
  <Words>136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Érkeztetve:</vt:lpstr>
    </vt:vector>
  </TitlesOfParts>
  <Company>HNT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Érkeztetve:</dc:title>
  <dc:subject/>
  <dc:creator>HNT</dc:creator>
  <cp:keywords/>
  <cp:lastModifiedBy>HNT Konferencia</cp:lastModifiedBy>
  <cp:revision>2</cp:revision>
  <cp:lastPrinted>2014-09-24T06:51:00Z</cp:lastPrinted>
  <dcterms:created xsi:type="dcterms:W3CDTF">2024-12-12T12:48:00Z</dcterms:created>
  <dcterms:modified xsi:type="dcterms:W3CDTF">2024-12-12T12:48:00Z</dcterms:modified>
</cp:coreProperties>
</file>